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0A0"/>
      </w:tblPr>
      <w:tblGrid>
        <w:gridCol w:w="2410"/>
        <w:gridCol w:w="4253"/>
        <w:gridCol w:w="2682"/>
      </w:tblGrid>
      <w:tr w:rsidR="00E20118" w:rsidRPr="00E3501E" w:rsidTr="00E3501E">
        <w:tc>
          <w:tcPr>
            <w:tcW w:w="2410" w:type="dxa"/>
            <w:tcBorders>
              <w:bottom w:val="single" w:sz="4" w:space="0" w:color="auto"/>
            </w:tcBorders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</w:rPr>
            </w:pPr>
            <w:r w:rsidRPr="00E3501E">
              <w:rPr>
                <w:rFonts w:ascii="Times New Roman" w:hAnsi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3.75pt;height:55.5pt;visibility:visible">
                  <v:imagedata r:id="rId4" o:title=""/>
                </v:shape>
              </w:pic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E20118" w:rsidRPr="00E3501E" w:rsidRDefault="00E20118" w:rsidP="00E3501E">
            <w:pPr>
              <w:spacing w:after="0" w:line="240" w:lineRule="auto"/>
              <w:outlineLvl w:val="0"/>
              <w:rPr>
                <w:rFonts w:ascii="Times New Roman" w:hAnsi="Times New Roman"/>
                <w:bCs/>
                <w:iCs/>
                <w:kern w:val="36"/>
                <w:sz w:val="18"/>
                <w:szCs w:val="18"/>
                <w:lang w:eastAsia="ru-RU"/>
              </w:rPr>
            </w:pPr>
            <w:r w:rsidRPr="00E3501E">
              <w:rPr>
                <w:rFonts w:ascii="Times New Roman" w:hAnsi="Times New Roman"/>
                <w:bCs/>
                <w:iCs/>
                <w:kern w:val="36"/>
                <w:sz w:val="18"/>
                <w:szCs w:val="18"/>
                <w:lang w:eastAsia="ru-RU"/>
              </w:rPr>
              <w:t xml:space="preserve">Благотворительная региональная общественная организация родителей детей-инвалидов, детей с ограниченными возможностями здоровья </w:t>
            </w:r>
          </w:p>
          <w:p w:rsidR="00E20118" w:rsidRPr="00E3501E" w:rsidRDefault="00E20118" w:rsidP="00E3501E">
            <w:pPr>
              <w:spacing w:after="0" w:line="240" w:lineRule="auto"/>
              <w:outlineLvl w:val="0"/>
              <w:rPr>
                <w:rFonts w:ascii="Times New Roman" w:hAnsi="Times New Roman"/>
                <w:bCs/>
                <w:iCs/>
                <w:kern w:val="36"/>
                <w:sz w:val="18"/>
                <w:szCs w:val="18"/>
                <w:lang w:eastAsia="ru-RU"/>
              </w:rPr>
            </w:pPr>
            <w:r w:rsidRPr="00E3501E">
              <w:rPr>
                <w:rFonts w:ascii="Times New Roman" w:hAnsi="Times New Roman"/>
                <w:bCs/>
                <w:iCs/>
                <w:kern w:val="36"/>
                <w:sz w:val="18"/>
                <w:szCs w:val="18"/>
                <w:lang w:eastAsia="ru-RU"/>
              </w:rPr>
              <w:t>«Особый Петербург»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501E">
              <w:rPr>
                <w:rFonts w:ascii="Times New Roman" w:hAnsi="Times New Roman"/>
                <w:sz w:val="18"/>
                <w:szCs w:val="18"/>
              </w:rPr>
              <w:t>192239, г. Санкт-Петербург,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501E">
              <w:rPr>
                <w:rFonts w:ascii="Times New Roman" w:hAnsi="Times New Roman"/>
                <w:sz w:val="18"/>
                <w:szCs w:val="18"/>
              </w:rPr>
              <w:t>Альпийский пер., д. 8 - 22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501E">
              <w:rPr>
                <w:rFonts w:ascii="Times New Roman" w:hAnsi="Times New Roman"/>
                <w:sz w:val="18"/>
                <w:szCs w:val="18"/>
              </w:rPr>
              <w:t>тел. +7-921-920-38-39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Pr="00E3501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info@osobyipeterburg.com</w:t>
              </w:r>
            </w:hyperlink>
            <w:r w:rsidRPr="00E3501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E20118" w:rsidRPr="00546C1B" w:rsidRDefault="00E20118" w:rsidP="002413E1">
      <w:pPr>
        <w:jc w:val="center"/>
        <w:rPr>
          <w:rFonts w:ascii="Times New Roman" w:hAnsi="Times New Roman"/>
          <w:b/>
          <w:sz w:val="28"/>
          <w:szCs w:val="28"/>
        </w:rPr>
      </w:pPr>
      <w:r w:rsidRPr="00546C1B">
        <w:rPr>
          <w:rFonts w:ascii="Times New Roman" w:hAnsi="Times New Roman"/>
          <w:b/>
          <w:sz w:val="28"/>
          <w:szCs w:val="28"/>
        </w:rPr>
        <w:t>Анкета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1"/>
        <w:gridCol w:w="1458"/>
        <w:gridCol w:w="5976"/>
      </w:tblGrid>
      <w:tr w:rsidR="00E20118" w:rsidRPr="00E3501E" w:rsidTr="00E3501E">
        <w:tc>
          <w:tcPr>
            <w:tcW w:w="9345" w:type="dxa"/>
            <w:gridSpan w:val="3"/>
          </w:tcPr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Данные матери</w:t>
            </w: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Фамилия Имя Отчество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Иванова Лариса Дмитриевна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Дата рождения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3501E">
              <w:rPr>
                <w:rFonts w:ascii="Times New Roman" w:hAnsi="Times New Roman"/>
                <w:b/>
                <w:i/>
                <w:color w:val="E7E6E6"/>
              </w:rPr>
              <w:t>11.11.1975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Адрес регистрации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199999, г. Санкт-Петербург, Невский пр., д.64 кор.1, кв.17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Адрес проживания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199999, г. Санкт-Петербург, Невский пр., д.64 кор.1, кв.17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Паспорт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40 00, № 202080, выдан 42 отделом милиции Московского района г. Санкт-Петербурга 23.12.2000, код подразделения 222-014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Социальный статус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Работающий, не работающий, состоит на бирже труда, пенсионер, инвалид, иное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9345" w:type="dxa"/>
            <w:gridSpan w:val="3"/>
          </w:tcPr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Данные ребенка инвалида\ребенка с ОВЗ</w:t>
            </w: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ФИО ребенка-инвалида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или ребенка с ОВЗ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ребенок с ОВЗ\РИ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 xml:space="preserve"> Иванова Ирина Юрьевна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Дата рождения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3501E">
              <w:rPr>
                <w:rFonts w:ascii="Times New Roman" w:hAnsi="Times New Roman"/>
                <w:b/>
                <w:i/>
                <w:color w:val="E7E6E6"/>
              </w:rPr>
              <w:t xml:space="preserve">11.11.2002 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Адрес регистрации ребенка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199999, г. Санкт-Петербург, Невский пр., д.64 кор.1, кв.17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Адрес проживания ребенка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199999, г. Санкт-Петербург, Невский пр., д.64 кор.1, кв.17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Ребенок не находится на гос. обеспечении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Не находится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Св-во о рождении/паспорт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II-ИК № 776556, выдано Подольским городским отделом ЗАГС Главного Управления ЗАГС Московской области 27 февраля 2007 г.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Справка об инвалидности/медицинское заключение и выписка из истории болезни, отражающую текущее состояние ребенка или копия заключения ТМПК, устанавливающее статус ребенок с ОВЗ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501E">
              <w:rPr>
                <w:rFonts w:ascii="Times New Roman" w:hAnsi="Times New Roman"/>
                <w:color w:val="BFBFBF"/>
                <w:sz w:val="20"/>
                <w:szCs w:val="20"/>
              </w:rPr>
              <w:t xml:space="preserve">Справка серия МСЭ-2007 № 5009065, выдана Филиалом № 13 Главного бюро МСЭ по Санкт-Петербургу 13.01.2009, действительна до 20.01.2010\справка ОВЗ от 01.01.2016 г выдана 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9345" w:type="dxa"/>
            <w:gridSpan w:val="3"/>
          </w:tcPr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Данные отца</w:t>
            </w: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Муж: Фамилия Имя Отчество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Иванов Иван Иванович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Дата рождения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3501E">
              <w:rPr>
                <w:rFonts w:ascii="Times New Roman" w:hAnsi="Times New Roman"/>
                <w:b/>
                <w:i/>
                <w:color w:val="E7E6E6"/>
              </w:rPr>
              <w:t xml:space="preserve">11.11.2002 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rPr>
          <w:trHeight w:val="1262"/>
        </w:trPr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 xml:space="preserve">Паспорт 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40 00, № 202080, выдан 42 отделом милиции Московского района г. Санкт-Петербурга 23.12.2000, код подразделения 222-014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Адрес регистрации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199999, г. Санкт-Петербург, Невский пр., д.64 кор.1, кв.17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Адрес проживания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199999, г. Санкт-Петербург, Невский пр., д.64 кор.1, кв.17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Социальный статус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Работающий, не работающий, состоит на бирже труда, пенсионер, инвалид, иное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9345" w:type="dxa"/>
            <w:gridSpan w:val="3"/>
            <w:vAlign w:val="center"/>
          </w:tcPr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Данные других детей до 18 лет</w:t>
            </w:r>
          </w:p>
        </w:tc>
      </w:tr>
      <w:tr w:rsidR="00E20118" w:rsidRPr="00E3501E" w:rsidTr="00E3501E">
        <w:trPr>
          <w:trHeight w:val="961"/>
        </w:trPr>
        <w:tc>
          <w:tcPr>
            <w:tcW w:w="3369" w:type="dxa"/>
            <w:gridSpan w:val="2"/>
            <w:vMerge w:val="restart"/>
            <w:vAlign w:val="center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ФИО ребенка, дата рождения, св-во о рождении/паспорт (серия, номер), адрес регистрации\проживания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 xml:space="preserve">Иванова Ирина Юрьевна, 11.11.2002, </w:t>
            </w: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II-ИК № 776556, 199999, г. Санкт-Петербург, Невский пр., д.64 кор.1, кв.17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rPr>
          <w:trHeight w:val="974"/>
        </w:trPr>
        <w:tc>
          <w:tcPr>
            <w:tcW w:w="3369" w:type="dxa"/>
            <w:gridSpan w:val="2"/>
            <w:vMerge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rPr>
          <w:trHeight w:val="1095"/>
        </w:trPr>
        <w:tc>
          <w:tcPr>
            <w:tcW w:w="3369" w:type="dxa"/>
            <w:gridSpan w:val="2"/>
            <w:vMerge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rPr>
          <w:trHeight w:val="1094"/>
        </w:trPr>
        <w:tc>
          <w:tcPr>
            <w:tcW w:w="3369" w:type="dxa"/>
            <w:gridSpan w:val="2"/>
            <w:vMerge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rPr>
          <w:trHeight w:val="982"/>
        </w:trPr>
        <w:tc>
          <w:tcPr>
            <w:tcW w:w="3369" w:type="dxa"/>
            <w:gridSpan w:val="2"/>
            <w:vMerge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1911" w:type="dxa"/>
            <w:vMerge w:val="restart"/>
            <w:vAlign w:val="center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Доход семьи, сумма в рублях, в т.ч.</w:t>
            </w:r>
          </w:p>
        </w:tc>
        <w:tc>
          <w:tcPr>
            <w:tcW w:w="1458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Зарплата, руб.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30 000 руб.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1911" w:type="dxa"/>
            <w:vMerge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Пенсии и пособия, руб.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5000 руб.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9345" w:type="dxa"/>
            <w:gridSpan w:val="3"/>
          </w:tcPr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Предоставленные документы</w:t>
            </w: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Заявление по форме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Предоставлено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Анкета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Копия св-ва о рождении/паспорт ребенка инвалида/ребенка с ОВЗ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Предоставлены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 xml:space="preserve">Копия паспорта родителя /законного представителя </w:t>
            </w: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Копия справки об инвалидности/медицинское заключение или выписка из истории болезни, отражающее текущее состояние ребенка/копия заключения ТПМК устанавливающее статус ребенка с ОВЗ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Фотография ребенка-инвалида/ребенка с ОВЗ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2 НДФЛ/справка в произвольной форме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Справка с биржи труда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Предоставлена, отсутствует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Справка о пенсиях и пособиях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Акт материально - бытового освидетельствования семьи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Копия ИПР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Предоставлена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Разрешение на использование фото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Предоставлено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501E">
              <w:rPr>
                <w:rFonts w:ascii="Times New Roman" w:hAnsi="Times New Roman"/>
                <w:b/>
                <w:sz w:val="20"/>
                <w:szCs w:val="20"/>
              </w:rPr>
              <w:t>Согласие на обработку персональных данных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  <w:sz w:val="20"/>
                <w:szCs w:val="20"/>
              </w:rPr>
            </w:pPr>
            <w:r w:rsidRPr="00E3501E">
              <w:rPr>
                <w:rFonts w:ascii="Times New Roman" w:hAnsi="Times New Roman"/>
                <w:i/>
                <w:color w:val="BFBFBF"/>
                <w:sz w:val="20"/>
                <w:szCs w:val="20"/>
              </w:rPr>
              <w:t>Предоставлено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20118" w:rsidRPr="00E3501E" w:rsidTr="00E3501E">
        <w:tc>
          <w:tcPr>
            <w:tcW w:w="9345" w:type="dxa"/>
            <w:gridSpan w:val="3"/>
          </w:tcPr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501E">
              <w:rPr>
                <w:rFonts w:ascii="Times New Roman" w:hAnsi="Times New Roman"/>
                <w:b/>
              </w:rPr>
              <w:t>Какую помощь от Организации Вы хотели бы получать</w:t>
            </w:r>
          </w:p>
        </w:tc>
      </w:tr>
      <w:tr w:rsidR="00E20118" w:rsidRPr="00E3501E" w:rsidTr="00E3501E">
        <w:trPr>
          <w:trHeight w:val="2208"/>
        </w:trPr>
        <w:tc>
          <w:tcPr>
            <w:tcW w:w="3369" w:type="dxa"/>
            <w:gridSpan w:val="2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продуктовую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одежда/обувь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предметы домашнего обихода/хоз. товары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мебель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медикаменты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i/>
                <w:color w:val="BFBFBF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оплата реабилитации</w:t>
            </w:r>
          </w:p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</w:rPr>
            </w:pPr>
            <w:r w:rsidRPr="00E3501E">
              <w:rPr>
                <w:rFonts w:ascii="Times New Roman" w:hAnsi="Times New Roman"/>
                <w:i/>
                <w:color w:val="BFBFBF"/>
              </w:rPr>
              <w:t>иное (указать вид помощи)</w:t>
            </w:r>
          </w:p>
        </w:tc>
        <w:tc>
          <w:tcPr>
            <w:tcW w:w="5976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0118" w:rsidRPr="00E3501E" w:rsidTr="00E3501E">
        <w:tc>
          <w:tcPr>
            <w:tcW w:w="9345" w:type="dxa"/>
            <w:gridSpan w:val="3"/>
          </w:tcPr>
          <w:p w:rsidR="00E20118" w:rsidRPr="00E3501E" w:rsidRDefault="00E20118" w:rsidP="00E350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501E">
              <w:rPr>
                <w:rFonts w:ascii="Times New Roman" w:hAnsi="Times New Roman"/>
              </w:rPr>
              <w:t>Таблица размеров членов семьи</w:t>
            </w:r>
          </w:p>
        </w:tc>
      </w:tr>
      <w:tr w:rsidR="00E20118" w:rsidRPr="00E3501E" w:rsidTr="00E3501E">
        <w:tc>
          <w:tcPr>
            <w:tcW w:w="9345" w:type="dxa"/>
            <w:gridSpan w:val="3"/>
          </w:tcPr>
          <w:tbl>
            <w:tblPr>
              <w:tblW w:w="0" w:type="auto"/>
              <w:tblLook w:val="00A0"/>
            </w:tblPr>
            <w:tblGrid>
              <w:gridCol w:w="1112"/>
              <w:gridCol w:w="1124"/>
              <w:gridCol w:w="1283"/>
              <w:gridCol w:w="1127"/>
              <w:gridCol w:w="1117"/>
              <w:gridCol w:w="1116"/>
              <w:gridCol w:w="1120"/>
              <w:gridCol w:w="1130"/>
            </w:tblGrid>
            <w:tr w:rsidR="00E20118" w:rsidRPr="00E3501E" w:rsidTr="00E3501E">
              <w:tc>
                <w:tcPr>
                  <w:tcW w:w="1139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Размер верхней одежды</w:t>
                  </w:r>
                </w:p>
              </w:tc>
              <w:tc>
                <w:tcPr>
                  <w:tcW w:w="1140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Размер повседневной одежды (футболки)</w:t>
                  </w:r>
                </w:p>
              </w:tc>
              <w:tc>
                <w:tcPr>
                  <w:tcW w:w="1140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Размер колготок</w:t>
                  </w:r>
                </w:p>
              </w:tc>
              <w:tc>
                <w:tcPr>
                  <w:tcW w:w="1140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Трусы</w:t>
                  </w:r>
                </w:p>
              </w:tc>
              <w:tc>
                <w:tcPr>
                  <w:tcW w:w="1140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Обувь</w:t>
                  </w:r>
                </w:p>
              </w:tc>
              <w:tc>
                <w:tcPr>
                  <w:tcW w:w="1140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Шапки</w:t>
                  </w:r>
                </w:p>
              </w:tc>
              <w:tc>
                <w:tcPr>
                  <w:tcW w:w="1140" w:type="dxa"/>
                  <w:vAlign w:val="center"/>
                </w:tcPr>
                <w:p w:rsidR="00E20118" w:rsidRPr="00E3501E" w:rsidRDefault="00E20118" w:rsidP="00E350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Перчатки</w:t>
                  </w:r>
                </w:p>
              </w:tc>
            </w:tr>
            <w:tr w:rsidR="00E20118" w:rsidRPr="00E3501E" w:rsidTr="00E3501E">
              <w:tc>
                <w:tcPr>
                  <w:tcW w:w="1139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 xml:space="preserve">Мама </w:t>
                  </w: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20118" w:rsidRPr="00E3501E" w:rsidTr="00E3501E">
              <w:tc>
                <w:tcPr>
                  <w:tcW w:w="1139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Папа</w:t>
                  </w: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20118" w:rsidRPr="00E3501E" w:rsidTr="00E3501E">
              <w:tc>
                <w:tcPr>
                  <w:tcW w:w="1139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Сын</w:t>
                  </w: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20118" w:rsidRPr="00E3501E" w:rsidTr="00E3501E">
              <w:tc>
                <w:tcPr>
                  <w:tcW w:w="1139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Дочь</w:t>
                  </w: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20118" w:rsidRPr="00E3501E" w:rsidTr="00E3501E">
              <w:tc>
                <w:tcPr>
                  <w:tcW w:w="1139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Сын</w:t>
                  </w: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20118" w:rsidRPr="00E3501E" w:rsidTr="00E3501E">
              <w:tc>
                <w:tcPr>
                  <w:tcW w:w="1139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Дочь</w:t>
                  </w: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E20118" w:rsidRPr="00E3501E" w:rsidTr="00E3501E">
              <w:tc>
                <w:tcPr>
                  <w:tcW w:w="1139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501E">
                    <w:rPr>
                      <w:rFonts w:ascii="Times New Roman" w:hAnsi="Times New Roman"/>
                      <w:sz w:val="18"/>
                      <w:szCs w:val="18"/>
                    </w:rPr>
                    <w:t>Дочь</w:t>
                  </w: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0" w:type="dxa"/>
                </w:tcPr>
                <w:p w:rsidR="00E20118" w:rsidRPr="00E3501E" w:rsidRDefault="00E20118" w:rsidP="00E35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E20118" w:rsidRDefault="00E20118">
      <w:pPr>
        <w:spacing w:after="0"/>
        <w:rPr>
          <w:rFonts w:ascii="Times New Roman" w:hAnsi="Times New Roman"/>
        </w:rPr>
      </w:pPr>
    </w:p>
    <w:p w:rsidR="00E20118" w:rsidRDefault="00E20118">
      <w:pPr>
        <w:spacing w:after="0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3115"/>
        <w:gridCol w:w="3115"/>
        <w:gridCol w:w="3115"/>
      </w:tblGrid>
      <w:tr w:rsidR="00E20118" w:rsidRPr="00E3501E" w:rsidTr="00E3501E">
        <w:tc>
          <w:tcPr>
            <w:tcW w:w="3115" w:type="dxa"/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</w:rPr>
            </w:pPr>
            <w:r w:rsidRPr="00E3501E">
              <w:rPr>
                <w:rFonts w:ascii="Times New Roman" w:hAnsi="Times New Roman"/>
              </w:rPr>
              <w:t>Заявитель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E20118" w:rsidRPr="00E3501E" w:rsidRDefault="00E20118" w:rsidP="00E350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E20118" w:rsidRPr="00E3501E" w:rsidRDefault="00E20118" w:rsidP="00E3501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3501E">
              <w:rPr>
                <w:rFonts w:ascii="Times New Roman" w:hAnsi="Times New Roman"/>
              </w:rPr>
              <w:t>___________________</w:t>
            </w:r>
          </w:p>
        </w:tc>
      </w:tr>
    </w:tbl>
    <w:p w:rsidR="00E20118" w:rsidRDefault="00E201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Фамилия</w:t>
      </w:r>
    </w:p>
    <w:p w:rsidR="00E20118" w:rsidRDefault="00E20118">
      <w:pPr>
        <w:spacing w:after="0"/>
        <w:rPr>
          <w:rFonts w:ascii="Times New Roman" w:hAnsi="Times New Roman"/>
        </w:rPr>
      </w:pPr>
    </w:p>
    <w:p w:rsidR="00E20118" w:rsidRPr="002413E1" w:rsidRDefault="00E201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«___» ____________ 201__ г.</w:t>
      </w:r>
    </w:p>
    <w:sectPr w:rsidR="00E20118" w:rsidRPr="002413E1" w:rsidSect="00546C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CFC"/>
    <w:rsid w:val="000A6AA8"/>
    <w:rsid w:val="001F119F"/>
    <w:rsid w:val="00203218"/>
    <w:rsid w:val="00206E57"/>
    <w:rsid w:val="002173F1"/>
    <w:rsid w:val="002413E1"/>
    <w:rsid w:val="00334D5B"/>
    <w:rsid w:val="00373C30"/>
    <w:rsid w:val="00407A7A"/>
    <w:rsid w:val="004351BF"/>
    <w:rsid w:val="004E2110"/>
    <w:rsid w:val="00546C1B"/>
    <w:rsid w:val="00691816"/>
    <w:rsid w:val="00716B7D"/>
    <w:rsid w:val="00723CFC"/>
    <w:rsid w:val="0075437E"/>
    <w:rsid w:val="00761BDA"/>
    <w:rsid w:val="00794DFC"/>
    <w:rsid w:val="007B03CD"/>
    <w:rsid w:val="007C0EF1"/>
    <w:rsid w:val="008334E5"/>
    <w:rsid w:val="008428ED"/>
    <w:rsid w:val="00886BFC"/>
    <w:rsid w:val="009730B2"/>
    <w:rsid w:val="00990346"/>
    <w:rsid w:val="00A53E92"/>
    <w:rsid w:val="00A71991"/>
    <w:rsid w:val="00A83E1C"/>
    <w:rsid w:val="00AA7A92"/>
    <w:rsid w:val="00AB340F"/>
    <w:rsid w:val="00B12F03"/>
    <w:rsid w:val="00B27E48"/>
    <w:rsid w:val="00B92304"/>
    <w:rsid w:val="00B97C5A"/>
    <w:rsid w:val="00BA5982"/>
    <w:rsid w:val="00BB3160"/>
    <w:rsid w:val="00CB5E00"/>
    <w:rsid w:val="00CC3B74"/>
    <w:rsid w:val="00D27F16"/>
    <w:rsid w:val="00D32C25"/>
    <w:rsid w:val="00D47953"/>
    <w:rsid w:val="00D520FB"/>
    <w:rsid w:val="00D77F48"/>
    <w:rsid w:val="00D947E0"/>
    <w:rsid w:val="00E14ED5"/>
    <w:rsid w:val="00E20118"/>
    <w:rsid w:val="00E3501E"/>
    <w:rsid w:val="00F457A0"/>
    <w:rsid w:val="00F66561"/>
    <w:rsid w:val="00F7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EF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B3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B340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TableGrid">
    <w:name w:val="Table Grid"/>
    <w:basedOn w:val="TableNormal"/>
    <w:uiPriority w:val="99"/>
    <w:rsid w:val="00723C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428ED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4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6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sobyipeterburg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571</Words>
  <Characters>3258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Тамара</dc:creator>
  <cp:keywords/>
  <dc:description/>
  <cp:lastModifiedBy>user</cp:lastModifiedBy>
  <cp:revision>2</cp:revision>
  <dcterms:created xsi:type="dcterms:W3CDTF">2017-09-19T09:17:00Z</dcterms:created>
  <dcterms:modified xsi:type="dcterms:W3CDTF">2017-09-19T09:17:00Z</dcterms:modified>
</cp:coreProperties>
</file>