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FD9" w:rsidRPr="0048089F" w:rsidRDefault="00004FD9" w:rsidP="002C5FF4">
      <w:pPr>
        <w:ind w:left="4820"/>
        <w:outlineLvl w:val="0"/>
        <w:rPr>
          <w:color w:val="002060"/>
        </w:rPr>
      </w:pPr>
      <w:r w:rsidRPr="0048089F">
        <w:rPr>
          <w:color w:val="002060"/>
        </w:rPr>
        <w:t xml:space="preserve">Председателю Правления </w:t>
      </w:r>
    </w:p>
    <w:p w:rsidR="00004FD9" w:rsidRPr="0048089F" w:rsidRDefault="00004FD9" w:rsidP="002C5FF4">
      <w:pPr>
        <w:ind w:left="4820"/>
        <w:outlineLvl w:val="0"/>
        <w:rPr>
          <w:color w:val="002060"/>
        </w:rPr>
      </w:pPr>
      <w:r w:rsidRPr="0048089F">
        <w:rPr>
          <w:color w:val="002060"/>
        </w:rPr>
        <w:t>БРОО «Особый Петербург</w:t>
      </w:r>
    </w:p>
    <w:p w:rsidR="00004FD9" w:rsidRPr="0048089F" w:rsidRDefault="00004FD9" w:rsidP="00C95DE4">
      <w:pPr>
        <w:ind w:left="4820"/>
        <w:rPr>
          <w:color w:val="002060"/>
        </w:rPr>
      </w:pPr>
      <w:r w:rsidRPr="0048089F">
        <w:rPr>
          <w:color w:val="002060"/>
        </w:rPr>
        <w:t>Латковой И.В.</w:t>
      </w:r>
    </w:p>
    <w:p w:rsidR="00004FD9" w:rsidRPr="0048089F" w:rsidRDefault="00004FD9" w:rsidP="00C95DE4">
      <w:pPr>
        <w:ind w:left="4820"/>
        <w:rPr>
          <w:color w:val="002060"/>
        </w:rPr>
      </w:pPr>
      <w:r w:rsidRPr="0048089F">
        <w:rPr>
          <w:color w:val="002060"/>
        </w:rPr>
        <w:t xml:space="preserve">от ____________________________________, </w:t>
      </w:r>
    </w:p>
    <w:p w:rsidR="00004FD9" w:rsidRPr="0048089F" w:rsidRDefault="00004FD9" w:rsidP="00C95DE4">
      <w:pPr>
        <w:ind w:left="4820"/>
        <w:rPr>
          <w:color w:val="002060"/>
        </w:rPr>
      </w:pPr>
      <w:r w:rsidRPr="0048089F">
        <w:rPr>
          <w:color w:val="002060"/>
        </w:rPr>
        <w:t xml:space="preserve">проживающ_______ по адресу: </w:t>
      </w:r>
    </w:p>
    <w:p w:rsidR="00004FD9" w:rsidRPr="0048089F" w:rsidRDefault="00004FD9" w:rsidP="00B41FC3">
      <w:pPr>
        <w:ind w:left="4820"/>
        <w:rPr>
          <w:color w:val="002060"/>
        </w:rPr>
      </w:pPr>
      <w:r w:rsidRPr="0048089F">
        <w:rPr>
          <w:color w:val="002060"/>
        </w:rPr>
        <w:t>___________________________________________________________________________________________________________________________</w:t>
      </w:r>
    </w:p>
    <w:p w:rsidR="00004FD9" w:rsidRPr="0048089F" w:rsidRDefault="00004FD9" w:rsidP="00C95DE4">
      <w:pPr>
        <w:ind w:left="4820"/>
        <w:rPr>
          <w:color w:val="002060"/>
        </w:rPr>
      </w:pPr>
      <w:r w:rsidRPr="0048089F">
        <w:rPr>
          <w:color w:val="002060"/>
        </w:rPr>
        <w:t>телефон: _________________________________</w:t>
      </w:r>
    </w:p>
    <w:p w:rsidR="00004FD9" w:rsidRPr="0048089F" w:rsidRDefault="00004FD9" w:rsidP="00C95DE4">
      <w:pPr>
        <w:ind w:left="4820"/>
        <w:rPr>
          <w:color w:val="002060"/>
        </w:rPr>
      </w:pPr>
      <w:r w:rsidRPr="0048089F">
        <w:rPr>
          <w:color w:val="002060"/>
        </w:rPr>
        <w:t>эл. адрес: ________________________________</w:t>
      </w:r>
    </w:p>
    <w:p w:rsidR="00004FD9" w:rsidRPr="0048089F" w:rsidRDefault="00004FD9" w:rsidP="00C95DE4">
      <w:pPr>
        <w:jc w:val="center"/>
        <w:rPr>
          <w:color w:val="002060"/>
        </w:rPr>
      </w:pPr>
    </w:p>
    <w:p w:rsidR="00004FD9" w:rsidRPr="0048089F" w:rsidRDefault="00004FD9" w:rsidP="002C5FF4">
      <w:pPr>
        <w:jc w:val="center"/>
        <w:outlineLvl w:val="0"/>
        <w:rPr>
          <w:b/>
          <w:color w:val="002060"/>
        </w:rPr>
      </w:pPr>
      <w:r w:rsidRPr="0048089F">
        <w:rPr>
          <w:b/>
          <w:color w:val="002060"/>
        </w:rPr>
        <w:t>РАЗРЕШЕНИЕ НА ИСПОЛЬЗОВАНИЕ ФОТОГРАФИЙ РЕБЕНКА</w:t>
      </w:r>
    </w:p>
    <w:p w:rsidR="00004FD9" w:rsidRPr="0048089F" w:rsidRDefault="00004FD9" w:rsidP="00C95DE4">
      <w:pPr>
        <w:rPr>
          <w:color w:val="002060"/>
        </w:rPr>
      </w:pPr>
    </w:p>
    <w:p w:rsidR="00004FD9" w:rsidRPr="0048089F" w:rsidRDefault="00004FD9" w:rsidP="002C5FF4">
      <w:pPr>
        <w:outlineLvl w:val="0"/>
        <w:rPr>
          <w:color w:val="002060"/>
        </w:rPr>
      </w:pPr>
      <w:r w:rsidRPr="0048089F">
        <w:rPr>
          <w:color w:val="002060"/>
        </w:rPr>
        <w:t xml:space="preserve">Я, __________________________________________________________________________________, </w:t>
      </w:r>
    </w:p>
    <w:p w:rsidR="00004FD9" w:rsidRPr="0048089F" w:rsidRDefault="00004FD9" w:rsidP="00C95DE4">
      <w:pPr>
        <w:rPr>
          <w:color w:val="002060"/>
        </w:rPr>
      </w:pPr>
      <w:r w:rsidRPr="0048089F">
        <w:rPr>
          <w:color w:val="002060"/>
        </w:rPr>
        <w:t xml:space="preserve">являясь законным представителем  (мать\отец) ребенка (инвалид, ОВЗ)  ФИО: </w:t>
      </w:r>
    </w:p>
    <w:p w:rsidR="00004FD9" w:rsidRPr="0048089F" w:rsidRDefault="00004FD9" w:rsidP="00C95DE4">
      <w:pPr>
        <w:rPr>
          <w:color w:val="002060"/>
        </w:rPr>
      </w:pPr>
      <w:r w:rsidRPr="0048089F">
        <w:rPr>
          <w:color w:val="002060"/>
        </w:rPr>
        <w:t>____________________________________________________________________________________</w:t>
      </w:r>
    </w:p>
    <w:p w:rsidR="00004FD9" w:rsidRPr="0048089F" w:rsidRDefault="00004FD9" w:rsidP="00C95DE4">
      <w:pPr>
        <w:rPr>
          <w:color w:val="002060"/>
        </w:rPr>
      </w:pPr>
      <w:r w:rsidRPr="0048089F">
        <w:rPr>
          <w:color w:val="002060"/>
        </w:rPr>
        <w:t>разрешаю на безвозмездной основе публиковать фотографии моего сына / дочери</w:t>
      </w:r>
    </w:p>
    <w:p w:rsidR="00004FD9" w:rsidRPr="0048089F" w:rsidRDefault="00004FD9" w:rsidP="00C95DE4">
      <w:pPr>
        <w:rPr>
          <w:color w:val="002060"/>
        </w:rPr>
      </w:pPr>
      <w:r w:rsidRPr="0048089F">
        <w:rPr>
          <w:color w:val="002060"/>
        </w:rPr>
        <w:t>на которых он (она) изображен (а), на официальном сайте БРОО «Особый Петербург», на официальных страницах в социальных сетях, в СМИ, на листовках, буклетах, баннерах, а также в других информационных, отчетных изданиях и в качестве иллюстраций,  на мероприятиях: семинарах, конференциях, мастер-кл</w:t>
      </w:r>
      <w:bookmarkStart w:id="0" w:name="_GoBack"/>
      <w:bookmarkEnd w:id="0"/>
      <w:r w:rsidRPr="0048089F">
        <w:rPr>
          <w:color w:val="002060"/>
        </w:rPr>
        <w:t>ассах.</w:t>
      </w:r>
    </w:p>
    <w:p w:rsidR="00004FD9" w:rsidRPr="0048089F" w:rsidRDefault="00004FD9" w:rsidP="00C95DE4">
      <w:pPr>
        <w:rPr>
          <w:color w:val="002060"/>
        </w:rPr>
      </w:pPr>
      <w:r w:rsidRPr="0048089F">
        <w:rPr>
          <w:color w:val="002060"/>
        </w:rPr>
        <w:t>Я подтверждаю, что полностью ознакомлен (а) с вышеупомянутым разрешением.</w:t>
      </w:r>
    </w:p>
    <w:p w:rsidR="00004FD9" w:rsidRPr="0048089F" w:rsidRDefault="00004FD9" w:rsidP="00C95DE4">
      <w:pPr>
        <w:rPr>
          <w:color w:val="002060"/>
        </w:rPr>
      </w:pPr>
    </w:p>
    <w:p w:rsidR="00004FD9" w:rsidRPr="0048089F" w:rsidRDefault="00004FD9" w:rsidP="00C95DE4">
      <w:pPr>
        <w:rPr>
          <w:color w:val="002060"/>
        </w:rPr>
      </w:pPr>
    </w:p>
    <w:p w:rsidR="00004FD9" w:rsidRPr="0048089F" w:rsidRDefault="00004FD9" w:rsidP="00C95DE4">
      <w:pPr>
        <w:rPr>
          <w:color w:val="002060"/>
        </w:rPr>
      </w:pPr>
      <w:r w:rsidRPr="0048089F">
        <w:rPr>
          <w:color w:val="002060"/>
        </w:rPr>
        <w:t>Подпись:</w:t>
      </w:r>
    </w:p>
    <w:p w:rsidR="00004FD9" w:rsidRPr="0048089F" w:rsidRDefault="00004FD9" w:rsidP="00C95DE4">
      <w:pPr>
        <w:rPr>
          <w:color w:val="002060"/>
        </w:rPr>
      </w:pPr>
      <w:r w:rsidRPr="0048089F">
        <w:rPr>
          <w:color w:val="002060"/>
        </w:rPr>
        <w:t>Дата:</w:t>
      </w:r>
    </w:p>
    <w:sectPr w:rsidR="00004FD9" w:rsidRPr="0048089F" w:rsidSect="00590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FD9" w:rsidRDefault="00004FD9" w:rsidP="00B41FC3">
      <w:pPr>
        <w:spacing w:after="0" w:line="240" w:lineRule="auto"/>
      </w:pPr>
      <w:r>
        <w:separator/>
      </w:r>
    </w:p>
  </w:endnote>
  <w:endnote w:type="continuationSeparator" w:id="0">
    <w:p w:rsidR="00004FD9" w:rsidRDefault="00004FD9" w:rsidP="00B4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FD9" w:rsidRDefault="00004FD9" w:rsidP="00B41FC3">
      <w:pPr>
        <w:spacing w:after="0" w:line="240" w:lineRule="auto"/>
      </w:pPr>
      <w:r>
        <w:separator/>
      </w:r>
    </w:p>
  </w:footnote>
  <w:footnote w:type="continuationSeparator" w:id="0">
    <w:p w:rsidR="00004FD9" w:rsidRDefault="00004FD9" w:rsidP="00B4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DE4"/>
    <w:rsid w:val="00004FD9"/>
    <w:rsid w:val="00071D41"/>
    <w:rsid w:val="002C5FF4"/>
    <w:rsid w:val="0048089F"/>
    <w:rsid w:val="00527903"/>
    <w:rsid w:val="00590E38"/>
    <w:rsid w:val="00876522"/>
    <w:rsid w:val="00AC3736"/>
    <w:rsid w:val="00B41FC3"/>
    <w:rsid w:val="00BD321F"/>
    <w:rsid w:val="00C9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E3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95DE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95DE4"/>
    <w:rPr>
      <w:rFonts w:ascii="Times New Roman" w:hAnsi="Times New Roman" w:cs="Times New Roman"/>
      <w:sz w:val="28"/>
    </w:rPr>
  </w:style>
  <w:style w:type="character" w:styleId="Hyperlink">
    <w:name w:val="Hyperlink"/>
    <w:basedOn w:val="DefaultParagraphFont"/>
    <w:uiPriority w:val="99"/>
    <w:rsid w:val="00C95DE4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41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1F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B4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41FC3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2C5FF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02CE8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2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359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59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599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60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604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60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608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609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612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61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61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62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62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624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62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628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631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165</Words>
  <Characters>945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Правления </dc:title>
  <dc:subject/>
  <dc:creator>Latkova Irina</dc:creator>
  <cp:keywords/>
  <dc:description/>
  <cp:lastModifiedBy>user</cp:lastModifiedBy>
  <cp:revision>2</cp:revision>
  <cp:lastPrinted>2016-09-01T09:40:00Z</cp:lastPrinted>
  <dcterms:created xsi:type="dcterms:W3CDTF">2017-09-19T09:17:00Z</dcterms:created>
  <dcterms:modified xsi:type="dcterms:W3CDTF">2017-09-19T09:17:00Z</dcterms:modified>
</cp:coreProperties>
</file>