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E2" w:rsidRDefault="00D75AE2" w:rsidP="00527599">
      <w:pPr>
        <w:ind w:left="4950"/>
      </w:pPr>
    </w:p>
    <w:p w:rsidR="00D75AE2" w:rsidRPr="008D6D93" w:rsidRDefault="00D75AE2" w:rsidP="0012384B">
      <w:pPr>
        <w:jc w:val="center"/>
        <w:outlineLvl w:val="0"/>
        <w:rPr>
          <w:b/>
          <w:color w:val="FF0000"/>
          <w:sz w:val="52"/>
          <w:szCs w:val="52"/>
        </w:rPr>
      </w:pPr>
      <w:r w:rsidRPr="008D6D93">
        <w:rPr>
          <w:b/>
          <w:color w:val="FF0000"/>
          <w:sz w:val="52"/>
          <w:szCs w:val="52"/>
        </w:rPr>
        <w:t>ЗАЯВЛЕНИЕ ПИШЕТСЯ РУКОПИСНО</w:t>
      </w:r>
    </w:p>
    <w:p w:rsidR="00D75AE2" w:rsidRDefault="00D75AE2" w:rsidP="00527599">
      <w:pPr>
        <w:ind w:left="4950"/>
      </w:pPr>
    </w:p>
    <w:p w:rsidR="00D75AE2" w:rsidRDefault="00D75AE2" w:rsidP="00527599">
      <w:pPr>
        <w:ind w:left="4950"/>
      </w:pPr>
    </w:p>
    <w:p w:rsidR="00D75AE2" w:rsidRPr="008D6D93" w:rsidRDefault="00D75AE2" w:rsidP="00527599">
      <w:pPr>
        <w:ind w:left="4950"/>
        <w:rPr>
          <w:rFonts w:ascii="Times New Roman" w:hAnsi="Times New Roman"/>
          <w:sz w:val="28"/>
          <w:szCs w:val="28"/>
        </w:rPr>
      </w:pPr>
      <w:r w:rsidRPr="008D6D93">
        <w:rPr>
          <w:rFonts w:ascii="Times New Roman" w:hAnsi="Times New Roman"/>
          <w:sz w:val="28"/>
          <w:szCs w:val="28"/>
        </w:rPr>
        <w:t xml:space="preserve">Председателю Правления </w:t>
      </w:r>
    </w:p>
    <w:p w:rsidR="00D75AE2" w:rsidRPr="008D6D93" w:rsidRDefault="00D75AE2" w:rsidP="00527599">
      <w:pPr>
        <w:ind w:left="4950"/>
        <w:rPr>
          <w:rFonts w:ascii="Times New Roman" w:hAnsi="Times New Roman"/>
          <w:sz w:val="28"/>
          <w:szCs w:val="28"/>
        </w:rPr>
      </w:pPr>
      <w:r w:rsidRPr="008D6D93">
        <w:rPr>
          <w:rFonts w:ascii="Times New Roman" w:hAnsi="Times New Roman"/>
          <w:sz w:val="28"/>
          <w:szCs w:val="28"/>
        </w:rPr>
        <w:t>БРОО «Особый Петербург»</w:t>
      </w:r>
    </w:p>
    <w:p w:rsidR="00D75AE2" w:rsidRPr="008D6D93" w:rsidRDefault="00D75AE2" w:rsidP="0012384B">
      <w:pPr>
        <w:ind w:left="4242" w:firstLine="708"/>
        <w:outlineLvl w:val="0"/>
        <w:rPr>
          <w:rFonts w:ascii="Times New Roman" w:hAnsi="Times New Roman"/>
          <w:sz w:val="28"/>
          <w:szCs w:val="28"/>
        </w:rPr>
      </w:pPr>
      <w:r w:rsidRPr="008D6D93">
        <w:rPr>
          <w:rFonts w:ascii="Times New Roman" w:hAnsi="Times New Roman"/>
          <w:sz w:val="28"/>
          <w:szCs w:val="28"/>
        </w:rPr>
        <w:t>Латковой И.В</w:t>
      </w:r>
    </w:p>
    <w:p w:rsidR="00D75AE2" w:rsidRPr="008D6D93" w:rsidRDefault="00D75AE2" w:rsidP="00527599">
      <w:pPr>
        <w:ind w:left="4242" w:firstLine="708"/>
        <w:rPr>
          <w:rFonts w:ascii="Times New Roman" w:hAnsi="Times New Roman"/>
          <w:sz w:val="28"/>
          <w:szCs w:val="28"/>
        </w:rPr>
      </w:pPr>
      <w:r w:rsidRPr="008D6D93">
        <w:rPr>
          <w:rFonts w:ascii="Times New Roman" w:hAnsi="Times New Roman"/>
          <w:sz w:val="28"/>
          <w:szCs w:val="28"/>
        </w:rPr>
        <w:tab/>
        <w:t>От Иванова И.И.</w:t>
      </w:r>
    </w:p>
    <w:p w:rsidR="00D75AE2" w:rsidRPr="008D6D93" w:rsidRDefault="00D75AE2" w:rsidP="00527599">
      <w:pPr>
        <w:rPr>
          <w:rFonts w:ascii="Times New Roman" w:hAnsi="Times New Roman"/>
          <w:sz w:val="28"/>
          <w:szCs w:val="28"/>
        </w:rPr>
      </w:pPr>
    </w:p>
    <w:p w:rsidR="00D75AE2" w:rsidRPr="008D6D93" w:rsidRDefault="00D75AE2" w:rsidP="00527599">
      <w:pPr>
        <w:rPr>
          <w:rFonts w:ascii="Times New Roman" w:hAnsi="Times New Roman"/>
          <w:sz w:val="28"/>
          <w:szCs w:val="28"/>
        </w:rPr>
      </w:pPr>
    </w:p>
    <w:p w:rsidR="00D75AE2" w:rsidRPr="008D6D93" w:rsidRDefault="00D75AE2" w:rsidP="0012384B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8D6D93">
        <w:rPr>
          <w:rFonts w:ascii="Times New Roman" w:hAnsi="Times New Roman"/>
          <w:sz w:val="28"/>
          <w:szCs w:val="28"/>
        </w:rPr>
        <w:t>Заявление.</w:t>
      </w:r>
    </w:p>
    <w:p w:rsidR="00D75AE2" w:rsidRPr="008D6D93" w:rsidRDefault="00D75AE2" w:rsidP="00527599">
      <w:pPr>
        <w:rPr>
          <w:rFonts w:ascii="Times New Roman" w:hAnsi="Times New Roman"/>
          <w:sz w:val="28"/>
          <w:szCs w:val="28"/>
        </w:rPr>
      </w:pPr>
    </w:p>
    <w:p w:rsidR="00D75AE2" w:rsidRPr="008D6D93" w:rsidRDefault="00D75AE2" w:rsidP="00527599">
      <w:pPr>
        <w:ind w:firstLine="708"/>
        <w:rPr>
          <w:rFonts w:ascii="Times New Roman" w:hAnsi="Times New Roman"/>
          <w:sz w:val="28"/>
          <w:szCs w:val="28"/>
        </w:rPr>
      </w:pPr>
      <w:r w:rsidRPr="008D6D93">
        <w:rPr>
          <w:rFonts w:ascii="Times New Roman" w:hAnsi="Times New Roman"/>
          <w:sz w:val="28"/>
          <w:szCs w:val="28"/>
        </w:rPr>
        <w:t>Прошу принять в Подопечные БРОО «Особый Петербург» мою семью. Имею в составе  ребенка-инвалида (ребенка с ограничением возможности здоровья) Иванова Василия Ивановича 2002 года рождения.</w:t>
      </w:r>
    </w:p>
    <w:p w:rsidR="00D75AE2" w:rsidRPr="008D6D93" w:rsidRDefault="00D75AE2" w:rsidP="00527599">
      <w:pPr>
        <w:ind w:firstLine="708"/>
        <w:rPr>
          <w:rFonts w:ascii="Times New Roman" w:hAnsi="Times New Roman"/>
          <w:sz w:val="28"/>
          <w:szCs w:val="28"/>
        </w:rPr>
      </w:pPr>
    </w:p>
    <w:p w:rsidR="00D75AE2" w:rsidRPr="008D6D93" w:rsidRDefault="00D75AE2" w:rsidP="00527599">
      <w:pPr>
        <w:ind w:firstLine="708"/>
        <w:rPr>
          <w:rFonts w:ascii="Times New Roman" w:hAnsi="Times New Roman"/>
          <w:sz w:val="28"/>
          <w:szCs w:val="28"/>
        </w:rPr>
      </w:pPr>
    </w:p>
    <w:p w:rsidR="00D75AE2" w:rsidRPr="008D6D93" w:rsidRDefault="00D75AE2" w:rsidP="00527599">
      <w:pPr>
        <w:ind w:firstLine="708"/>
        <w:rPr>
          <w:rFonts w:ascii="Times New Roman" w:hAnsi="Times New Roman"/>
          <w:sz w:val="28"/>
          <w:szCs w:val="28"/>
        </w:rPr>
      </w:pPr>
      <w:r w:rsidRPr="008D6D93">
        <w:rPr>
          <w:rFonts w:ascii="Times New Roman" w:hAnsi="Times New Roman"/>
          <w:sz w:val="28"/>
          <w:szCs w:val="28"/>
        </w:rPr>
        <w:t xml:space="preserve">дата </w:t>
      </w:r>
      <w:r w:rsidRPr="008D6D93">
        <w:rPr>
          <w:rFonts w:ascii="Times New Roman" w:hAnsi="Times New Roman"/>
          <w:sz w:val="28"/>
          <w:szCs w:val="28"/>
        </w:rPr>
        <w:tab/>
      </w:r>
      <w:r w:rsidRPr="008D6D93">
        <w:rPr>
          <w:rFonts w:ascii="Times New Roman" w:hAnsi="Times New Roman"/>
          <w:sz w:val="28"/>
          <w:szCs w:val="28"/>
        </w:rPr>
        <w:tab/>
      </w:r>
      <w:r w:rsidRPr="008D6D93">
        <w:rPr>
          <w:rFonts w:ascii="Times New Roman" w:hAnsi="Times New Roman"/>
          <w:sz w:val="28"/>
          <w:szCs w:val="28"/>
        </w:rPr>
        <w:tab/>
        <w:t>подпись</w:t>
      </w:r>
      <w:r w:rsidRPr="008D6D93">
        <w:rPr>
          <w:rFonts w:ascii="Times New Roman" w:hAnsi="Times New Roman"/>
          <w:sz w:val="28"/>
          <w:szCs w:val="28"/>
        </w:rPr>
        <w:tab/>
      </w:r>
      <w:r w:rsidRPr="008D6D93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Pr="008D6D93">
        <w:rPr>
          <w:rFonts w:ascii="Times New Roman" w:hAnsi="Times New Roman"/>
          <w:sz w:val="28"/>
          <w:szCs w:val="28"/>
        </w:rPr>
        <w:tab/>
        <w:t>расшифровка</w:t>
      </w:r>
    </w:p>
    <w:sectPr w:rsidR="00D75AE2" w:rsidRPr="008D6D93" w:rsidSect="0043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599"/>
    <w:rsid w:val="0012384B"/>
    <w:rsid w:val="00436F6A"/>
    <w:rsid w:val="00527599"/>
    <w:rsid w:val="00553C7F"/>
    <w:rsid w:val="00786BB7"/>
    <w:rsid w:val="008D6D93"/>
    <w:rsid w:val="00C57E83"/>
    <w:rsid w:val="00D7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F6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5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3C7F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1238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10AA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51</Words>
  <Characters>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ПИШЕТСЯ РУКОПИСНО</dc:title>
  <dc:subject/>
  <dc:creator>Latkova Irina</dc:creator>
  <cp:keywords/>
  <dc:description/>
  <cp:lastModifiedBy>user</cp:lastModifiedBy>
  <cp:revision>2</cp:revision>
  <cp:lastPrinted>2015-01-24T16:17:00Z</cp:lastPrinted>
  <dcterms:created xsi:type="dcterms:W3CDTF">2017-09-19T09:18:00Z</dcterms:created>
  <dcterms:modified xsi:type="dcterms:W3CDTF">2017-09-19T09:18:00Z</dcterms:modified>
</cp:coreProperties>
</file>